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-809625</wp:posOffset>
                </wp:positionH>
                <wp:positionV relativeFrom="paragraph">
                  <wp:posOffset>-650875</wp:posOffset>
                </wp:positionV>
                <wp:extent cx="6893560" cy="101771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560" cy="10177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汉仪中黑简" w:hAnsi="汉仪中黑简" w:eastAsia="汉仪中黑简" w:cs="汉仪中黑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44"/>
                                <w:szCs w:val="44"/>
                                <w:lang w:val="en-US" w:eastAsia="zh-CN"/>
                              </w:rPr>
                              <w:t>个 人 简 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</w:t>
                            </w:r>
                          </w:p>
                          <w:tbl>
                            <w:tblPr>
                              <w:tblStyle w:val="4"/>
                              <w:tblW w:w="10773" w:type="dxa"/>
                              <w:jc w:val="center"/>
                              <w:tblBorders>
                                <w:top w:val="single" w:color="auto" w:sz="6" w:space="0"/>
                                <w:left w:val="single" w:color="auto" w:sz="6" w:space="0"/>
                                <w:bottom w:val="single" w:color="auto" w:sz="6" w:space="0"/>
                                <w:right w:val="single" w:color="auto" w:sz="6" w:space="0"/>
                                <w:insideH w:val="single" w:color="auto" w:sz="6" w:space="0"/>
                                <w:insideV w:val="single" w:color="auto" w:sz="6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429"/>
                              <w:gridCol w:w="1429"/>
                              <w:gridCol w:w="907"/>
                              <w:gridCol w:w="522"/>
                              <w:gridCol w:w="256"/>
                              <w:gridCol w:w="1173"/>
                              <w:gridCol w:w="385"/>
                              <w:gridCol w:w="1044"/>
                              <w:gridCol w:w="514"/>
                              <w:gridCol w:w="778"/>
                              <w:gridCol w:w="141"/>
                              <w:gridCol w:w="2195"/>
                            </w:tblGrid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姓    名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性    别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民    族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照    片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籍    贯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出生年月</w:t>
                                  </w: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政治面貌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联系号码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身份证号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邮    箱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求职意向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现居住地</w:t>
                                  </w:r>
                                </w:p>
                              </w:tc>
                              <w:tc>
                                <w:tcPr>
                                  <w:tcW w:w="2858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最高学历</w:t>
                                  </w:r>
                                </w:p>
                              </w:tc>
                              <w:tc>
                                <w:tcPr>
                                  <w:tcW w:w="2862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5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both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4287" w:type="dxa"/>
                                  <w:gridSpan w:val="5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9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</w:t>
                                  </w:r>
                                </w:p>
                              </w:tc>
                              <w:tc>
                                <w:tcPr>
                                  <w:tcW w:w="3628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专业特长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11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兴趣爱好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11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教育背景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就读院校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所学专业/学历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实习经历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实习单位</w:t>
                                  </w: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实习岗位/职务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4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restart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工作经历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起止日期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就职单位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就职岗位</w:t>
                                  </w: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岗位职责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vMerge w:val="continue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4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3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6" w:type="dxa"/>
                                  <w:gridSpan w:val="2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74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获得证书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11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611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自我评价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11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6" w:space="0"/>
                                  <w:left w:val="single" w:color="auto" w:sz="6" w:space="0"/>
                                  <w:bottom w:val="single" w:color="auto" w:sz="6" w:space="0"/>
                                  <w:right w:val="single" w:color="auto" w:sz="6" w:space="0"/>
                                  <w:insideH w:val="single" w:color="auto" w:sz="6" w:space="0"/>
                                  <w:insideV w:val="single" w:color="auto" w:sz="6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exact"/>
                                <w:jc w:val="center"/>
                              </w:trPr>
                              <w:tc>
                                <w:tcPr>
                                  <w:tcW w:w="1429" w:type="dxa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center"/>
                                    <w:rPr>
                                      <w:rFonts w:hint="default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  <w:t>补充说明</w:t>
                                  </w:r>
                                </w:p>
                              </w:tc>
                              <w:tc>
                                <w:tcPr>
                                  <w:tcW w:w="9344" w:type="dxa"/>
                                  <w:gridSpan w:val="11"/>
                                  <w:tcBorders>
                                    <w:tl2br w:val="nil"/>
                                    <w:tr2bl w:val="nil"/>
                                  </w:tcBorders>
                                  <w:vAlign w:val="center"/>
                                </w:tcPr>
                                <w:p>
                                  <w:pPr>
                                    <w:jc w:val="right"/>
                                    <w:rPr>
                                      <w:rFonts w:hint="eastAsia" w:ascii="汉仪中黑简" w:hAnsi="汉仪中黑简" w:eastAsia="汉仪中黑简" w:cs="汉仪中黑简"/>
                                      <w:sz w:val="24"/>
                                      <w:szCs w:val="24"/>
                                      <w:u w:val="none"/>
                                      <w:vertAlign w:val="baseline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jc w:val="center"/>
                              <w:rPr>
                                <w:rFonts w:hint="default" w:ascii="汉仪长宋简" w:hAnsi="汉仪长宋简" w:eastAsia="汉仪长宋简" w:cs="汉仪长宋简"/>
                                <w:sz w:val="30"/>
                                <w:szCs w:val="30"/>
                                <w:u w:val="non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75pt;margin-top:-51.25pt;height:801.35pt;width:542.8pt;z-index:251660288;mso-width-relative:page;mso-height-relative:page;" filled="f" stroked="f" coordsize="21600,21600" o:gfxdata="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NOy9/cAAAADgEAAA8AAAAAAAAAAQAgAAAAIgAA&#10;AGRycy9kb3ducmV2LnhtbFBLAQIUABQAAAAIAIdO4kBG23et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汉仪中黑简" w:hAnsi="汉仪中黑简" w:eastAsia="汉仪中黑简" w:cs="汉仪中黑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44"/>
                          <w:szCs w:val="44"/>
                          <w:lang w:val="en-US" w:eastAsia="zh-CN"/>
                        </w:rPr>
                        <w:t>个 人 简 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汉仪中黑简" w:hAnsi="汉仪中黑简" w:eastAsia="汉仪中黑简" w:cs="汉仪中黑简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                  </w:t>
                      </w:r>
                    </w:p>
                    <w:tbl>
                      <w:tblPr>
                        <w:tblStyle w:val="4"/>
                        <w:tblW w:w="10773" w:type="dxa"/>
                        <w:jc w:val="center"/>
                        <w:tblBorders>
                          <w:top w:val="single" w:color="auto" w:sz="6" w:space="0"/>
                          <w:left w:val="single" w:color="auto" w:sz="6" w:space="0"/>
                          <w:bottom w:val="single" w:color="auto" w:sz="6" w:space="0"/>
                          <w:right w:val="single" w:color="auto" w:sz="6" w:space="0"/>
                          <w:insideH w:val="single" w:color="auto" w:sz="6" w:space="0"/>
                          <w:insideV w:val="single" w:color="auto" w:sz="6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429"/>
                        <w:gridCol w:w="1429"/>
                        <w:gridCol w:w="907"/>
                        <w:gridCol w:w="522"/>
                        <w:gridCol w:w="256"/>
                        <w:gridCol w:w="1173"/>
                        <w:gridCol w:w="385"/>
                        <w:gridCol w:w="1044"/>
                        <w:gridCol w:w="514"/>
                        <w:gridCol w:w="778"/>
                        <w:gridCol w:w="141"/>
                        <w:gridCol w:w="2195"/>
                      </w:tblGrid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姓    名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性    别</w:t>
                            </w: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民    族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照    片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籍    贯</w:t>
                            </w:r>
                          </w:p>
                        </w:tc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出生年月</w:t>
                            </w: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政治面貌</w:t>
                            </w:r>
                          </w:p>
                        </w:tc>
                        <w:tc>
                          <w:tcPr>
                            <w:tcW w:w="1433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联系号码</w:t>
                            </w:r>
                          </w:p>
                        </w:tc>
                        <w:tc>
                          <w:tcPr>
                            <w:tcW w:w="2858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身份证号</w:t>
                            </w:r>
                          </w:p>
                        </w:tc>
                        <w:tc>
                          <w:tcPr>
                            <w:tcW w:w="2862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邮    箱</w:t>
                            </w:r>
                          </w:p>
                        </w:tc>
                        <w:tc>
                          <w:tcPr>
                            <w:tcW w:w="2858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求职意向</w:t>
                            </w:r>
                          </w:p>
                        </w:tc>
                        <w:tc>
                          <w:tcPr>
                            <w:tcW w:w="2862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现居住地</w:t>
                            </w:r>
                          </w:p>
                        </w:tc>
                        <w:tc>
                          <w:tcPr>
                            <w:tcW w:w="2858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both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最高学历</w:t>
                            </w:r>
                          </w:p>
                        </w:tc>
                        <w:tc>
                          <w:tcPr>
                            <w:tcW w:w="2862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both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195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both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4287" w:type="dxa"/>
                            <w:gridSpan w:val="5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429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</w:t>
                            </w:r>
                          </w:p>
                        </w:tc>
                        <w:tc>
                          <w:tcPr>
                            <w:tcW w:w="3628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专业特长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11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兴趣爱好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11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教育背景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就读院校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所学专业/学历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实习经历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实习单位</w:t>
                            </w: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实习岗位/职务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3114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restart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工作经历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起止日期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就职单位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就职岗位</w:t>
                            </w: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岗位职责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vMerge w:val="continue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4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3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336" w:type="dxa"/>
                            <w:gridSpan w:val="2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74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获得证书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11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611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自我评价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11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6" w:space="0"/>
                            <w:left w:val="single" w:color="auto" w:sz="6" w:space="0"/>
                            <w:bottom w:val="single" w:color="auto" w:sz="6" w:space="0"/>
                            <w:right w:val="single" w:color="auto" w:sz="6" w:space="0"/>
                            <w:insideH w:val="single" w:color="auto" w:sz="6" w:space="0"/>
                            <w:insideV w:val="single" w:color="auto" w:sz="6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exact"/>
                          <w:jc w:val="center"/>
                        </w:trPr>
                        <w:tc>
                          <w:tcPr>
                            <w:tcW w:w="1429" w:type="dxa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center"/>
                              <w:rPr>
                                <w:rFonts w:hint="default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  <w:t>补充说明</w:t>
                            </w:r>
                          </w:p>
                        </w:tc>
                        <w:tc>
                          <w:tcPr>
                            <w:tcW w:w="9344" w:type="dxa"/>
                            <w:gridSpan w:val="11"/>
                            <w:tcBorders>
                              <w:tl2br w:val="nil"/>
                              <w:tr2bl w:val="nil"/>
                            </w:tcBorders>
                            <w:vAlign w:val="center"/>
                          </w:tcPr>
                          <w:p>
                            <w:pPr>
                              <w:jc w:val="right"/>
                              <w:rPr>
                                <w:rFonts w:hint="eastAsia" w:ascii="汉仪中黑简" w:hAnsi="汉仪中黑简" w:eastAsia="汉仪中黑简" w:cs="汉仪中黑简"/>
                                <w:sz w:val="24"/>
                                <w:szCs w:val="24"/>
                                <w:u w:val="none"/>
                                <w:vertAlign w:val="baseline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jc w:val="center"/>
                        <w:rPr>
                          <w:rFonts w:hint="default" w:ascii="汉仪长宋简" w:hAnsi="汉仪长宋简" w:eastAsia="汉仪长宋简" w:cs="汉仪长宋简"/>
                          <w:sz w:val="30"/>
                          <w:szCs w:val="30"/>
                          <w:u w:val="non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-1153795</wp:posOffset>
                </wp:positionH>
                <wp:positionV relativeFrom="paragraph">
                  <wp:posOffset>-959485</wp:posOffset>
                </wp:positionV>
                <wp:extent cx="7581265" cy="10781665"/>
                <wp:effectExtent l="0" t="0" r="635" b="6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565" y="48895"/>
                          <a:ext cx="7581265" cy="10781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85pt;margin-top:-75.55pt;height:848.95pt;width:596.95pt;z-index:251659264;v-text-anchor:middle;mso-width-relative:page;mso-height-relative:page;" fillcolor="#FFFFFF [3212]" filled="t" stroked="f" coordsize="21600,21600" o:gfxdata="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aumXK3AAAAA8BAAAPAAAAAAAAAAEAIAAAACIAAABkcnMv&#10;ZG93bnJldi54bWxQSwECFAAUAAAACACHTuJA1p6smXECAADVBAAADgAAAAAAAAABACAAAAAr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3C60C5CD-D7A7-45CA-95FF-1DD59BB02954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BB1E9A0-ABCB-495C-83BA-81243FCF074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A8B1DB66-E8A3-4D50-8A68-83202F7F2D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8E4C6A0-E47F-4330-9D74-06A948DF9B6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4B639C6-2008-49FD-946A-4A174145048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EA43578-B28F-4051-8B8D-7695A133A906}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7" w:fontKey="{CA79FA5B-2C24-444D-AAE3-6DF77237D1DC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  <w:embedRegular r:id="rId8" w:fontKey="{0F604244-B021-45D6-BEF8-D7AC265B39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QwNmU3NmQ0OTA1OTBkZGI5OTg3ZmVhMzMzZWE2ODk2IiwidXNlckNvdW50IjoxfQ=="/>
  </w:docVars>
  <w:rsids>
    <w:rsidRoot w:val="359E79D3"/>
    <w:rsid w:val="11A27FF2"/>
    <w:rsid w:val="13C20EF5"/>
    <w:rsid w:val="18FC0A05"/>
    <w:rsid w:val="1992618F"/>
    <w:rsid w:val="1A332447"/>
    <w:rsid w:val="1AA02427"/>
    <w:rsid w:val="219430A0"/>
    <w:rsid w:val="2A047719"/>
    <w:rsid w:val="2A930FA8"/>
    <w:rsid w:val="314822E0"/>
    <w:rsid w:val="359E79D3"/>
    <w:rsid w:val="3ADD2A04"/>
    <w:rsid w:val="49DC02D5"/>
    <w:rsid w:val="4BA31F0E"/>
    <w:rsid w:val="4C307FA1"/>
    <w:rsid w:val="4DF500C4"/>
    <w:rsid w:val="4EB15568"/>
    <w:rsid w:val="4FEE019F"/>
    <w:rsid w:val="51257DF2"/>
    <w:rsid w:val="52CD24EF"/>
    <w:rsid w:val="56615B5E"/>
    <w:rsid w:val="579A64A4"/>
    <w:rsid w:val="5F553D13"/>
    <w:rsid w:val="67D95445"/>
    <w:rsid w:val="69505ED7"/>
    <w:rsid w:val="6A056785"/>
    <w:rsid w:val="6A9B34A0"/>
    <w:rsid w:val="71C545BE"/>
    <w:rsid w:val="733A105B"/>
    <w:rsid w:val="74A62043"/>
    <w:rsid w:val="767D522A"/>
    <w:rsid w:val="791339DC"/>
    <w:rsid w:val="7F1D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AppData\Roaming\kingsoft\office6\templates\download\c30e7bee-d8cb-4b01-932b-3b2598040735\&#31616;&#32422;&#20010;&#20154;&#31616;&#21382;&#27169;&#26495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简约个人简历模板.docx</Template>
  <Pages>2</Pages>
  <Words>234</Words>
  <Characters>242</Characters>
  <Lines>0</Lines>
  <Paragraphs>0</Paragraphs>
  <TotalTime>40</TotalTime>
  <ScaleCrop>false</ScaleCrop>
  <LinksUpToDate>false</LinksUpToDate>
  <CharactersWithSpaces>404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2022-12-12T03:38:00Z</dcterms:created>
  <dc:creator>Charles的橡皮擦</dc:creator>
  <cp:lastModifiedBy>Charles的橡皮擦</cp:lastModifiedBy>
  <dcterms:modified xsi:type="dcterms:W3CDTF">2022-12-12T03:38:41Z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C8EBF4EE86524984967A48F26EA046EA</vt:lpwstr>
  </property>
  <property fmtid="{D5CDD505-2E9C-101B-9397-08002B2CF9AE}" pid="4" name="KSOTemplateUUID">
    <vt:lpwstr>v1.0_mb_7BTjmiEY6kaly8YL3o8SPw==</vt:lpwstr>
  </property>
</Properties>
</file>